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CE" w:rsidRDefault="00C968CE" w:rsidP="00A41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Статья подготовлена на основании информации, размещенной на сайтах Обобщенного банка данных «Мемориал», Память народа, Подвиг народа Министерства Обороны России, а также сайта Авиаторы Второй Мировой,  Материалов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D84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историко-краеведческой конференции – Люди и судьбы: Красносельский район и информации из сети Интернет. </w:t>
      </w:r>
    </w:p>
    <w:p w:rsidR="00C968CE" w:rsidRDefault="00C968CE" w:rsidP="00A41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Look w:val="00A0"/>
      </w:tblPr>
      <w:tblGrid>
        <w:gridCol w:w="4814"/>
        <w:gridCol w:w="4814"/>
      </w:tblGrid>
      <w:tr w:rsidR="00C968CE" w:rsidRPr="000F08D0">
        <w:tc>
          <w:tcPr>
            <w:tcW w:w="4814" w:type="dxa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90.5pt;height:247.5pt;visibility:visible">
                  <v:imagedata r:id="rId6" o:title=""/>
                </v:shape>
              </w:pict>
            </w:r>
          </w:p>
        </w:tc>
        <w:tc>
          <w:tcPr>
            <w:tcW w:w="4814" w:type="dxa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style="width:168pt;height:249pt;visibility:visible">
                  <v:imagedata r:id="rId7" o:title=""/>
                </v:shape>
              </w:pict>
            </w:r>
          </w:p>
        </w:tc>
      </w:tr>
      <w:tr w:rsidR="00C968CE" w:rsidRPr="000F08D0">
        <w:tc>
          <w:tcPr>
            <w:tcW w:w="9628" w:type="dxa"/>
            <w:gridSpan w:val="2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F08D0">
              <w:rPr>
                <w:rFonts w:ascii="Times New Roman" w:hAnsi="Times New Roman" w:cs="Times New Roman"/>
                <w:noProof/>
                <w:lang w:eastAsia="ru-RU"/>
              </w:rPr>
              <w:t xml:space="preserve">Гаврилов Виктор Михайлович </w:t>
            </w:r>
          </w:p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F08D0">
              <w:rPr>
                <w:rFonts w:ascii="Times New Roman" w:hAnsi="Times New Roman" w:cs="Times New Roman"/>
                <w:noProof/>
                <w:lang w:eastAsia="ru-RU"/>
              </w:rPr>
              <w:t xml:space="preserve">(02.01.1915, г. Гжатск, Саратовская область – 21.09.1941, г. Ленинград, г. Урицк), </w:t>
            </w:r>
          </w:p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F08D0">
              <w:rPr>
                <w:rFonts w:ascii="Times New Roman" w:hAnsi="Times New Roman" w:cs="Times New Roman"/>
                <w:noProof/>
                <w:lang w:eastAsia="ru-RU"/>
              </w:rPr>
              <w:t>летчик-истребитель ВВС Балтийского флота</w:t>
            </w:r>
          </w:p>
        </w:tc>
      </w:tr>
    </w:tbl>
    <w:p w:rsidR="00C968CE" w:rsidRDefault="00C968CE" w:rsidP="00A41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8CE" w:rsidRDefault="00C968CE" w:rsidP="00A56F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место рождения – 02.01.1915, г. Гжатск (с 23 апреля 1968 –                             г. Гагарин), Смоленская область.</w:t>
      </w:r>
    </w:p>
    <w:p w:rsidR="00C968CE" w:rsidRDefault="00C968CE" w:rsidP="00057D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окончил 3 курса полиграфического техникума                                    по специальности наборщик </w:t>
      </w:r>
      <w:r w:rsidRPr="001B05B6">
        <w:rPr>
          <w:rFonts w:ascii="Times New Roman" w:hAnsi="Times New Roman" w:cs="Times New Roman"/>
          <w:sz w:val="28"/>
          <w:szCs w:val="28"/>
        </w:rPr>
        <w:t>(</w:t>
      </w:r>
      <w:r w:rsidRPr="001B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Ленинградский полиграфи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ческий техникум                на базе школы №</w:t>
      </w:r>
      <w:r w:rsidRPr="001B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 (бывшей Петершуле) на улице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офьи</w:t>
      </w:r>
      <w:r w:rsidRPr="001B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Перовской,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  <w:r w:rsidRPr="001B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совр. Малая Конюшенная улица</w:t>
      </w:r>
      <w:r w:rsidRPr="001B05B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8CE" w:rsidRDefault="00C968CE" w:rsidP="00B44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рядах Рабоче-Крестьянской Красной Армии с 15.08.1935 г.</w:t>
      </w:r>
    </w:p>
    <w:p w:rsidR="00C968CE" w:rsidRPr="00B4405F" w:rsidRDefault="00C968CE" w:rsidP="00B44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1937 году о</w:t>
      </w:r>
      <w:r w:rsidRPr="00B4405F">
        <w:rPr>
          <w:rFonts w:ascii="Times New Roman" w:hAnsi="Times New Roman" w:cs="Times New Roman"/>
          <w:color w:val="000000"/>
          <w:sz w:val="28"/>
          <w:szCs w:val="28"/>
        </w:rPr>
        <w:t xml:space="preserve">кончил Ейское военно-морское авиационное училище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им. И.В. Сталина </w:t>
      </w:r>
      <w:r w:rsidRPr="00B4405F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г. Ейск, Краснодарский край</w:t>
      </w:r>
      <w:r w:rsidRPr="00B4405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000000"/>
          <w:sz w:val="28"/>
          <w:szCs w:val="28"/>
        </w:rPr>
        <w:t>где в 1938 г. в звании младшего лейтенанта проходил службу в должности инструктора по технике пилотирования</w:t>
      </w:r>
      <w:r w:rsidRPr="00B440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68CE" w:rsidRPr="00B4405F" w:rsidRDefault="00C968CE" w:rsidP="00B4405F">
      <w:pPr>
        <w:pStyle w:val="NormalWeb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4405F">
        <w:rPr>
          <w:color w:val="000000"/>
          <w:sz w:val="28"/>
          <w:szCs w:val="28"/>
        </w:rPr>
        <w:t xml:space="preserve">С сентября 1938 г. в авиации </w:t>
      </w:r>
      <w:r>
        <w:rPr>
          <w:sz w:val="28"/>
          <w:szCs w:val="28"/>
        </w:rPr>
        <w:t>Краснознаменного Балтийского Флота</w:t>
      </w:r>
      <w:r w:rsidRPr="00B4405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Основная машина: истребитель И-153.</w:t>
      </w:r>
    </w:p>
    <w:p w:rsidR="00C968CE" w:rsidRDefault="00C968CE" w:rsidP="00B20E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Советско-финляндской войны (1939-1940 гг.) в составе                          12 отдельной истребительной авиационной Краснознаменной эскадрильи ВВС Краснознаменного Балтийского Флота (12 ОАЭ), которая входила в состав 61-й авиабригады ВВС Краснознаменного Балтийского Флота.</w:t>
      </w:r>
    </w:p>
    <w:p w:rsidR="00C968CE" w:rsidRDefault="00C968CE" w:rsidP="00FF33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1939 совершил 27 боевых вылетов.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1"/>
      </w:r>
    </w:p>
    <w:p w:rsidR="00C968CE" w:rsidRDefault="00C968CE" w:rsidP="00BD0E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Советско-финляндской войны эскадрилья активно участвовала                  в боевых действиях. За отличия в боях награждена орденом Боевого Красного Знамени.</w:t>
      </w:r>
    </w:p>
    <w:p w:rsidR="00C968CE" w:rsidRDefault="00C968CE" w:rsidP="001C7C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A2">
        <w:rPr>
          <w:rFonts w:ascii="Times New Roman" w:hAnsi="Times New Roman" w:cs="Times New Roman"/>
          <w:sz w:val="28"/>
          <w:szCs w:val="28"/>
        </w:rPr>
        <w:t xml:space="preserve">За </w:t>
      </w:r>
      <w:r w:rsidRPr="00445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образцовое выполнение боевых заданий командования на фронте борьбы с финской белогвардейщиной и проявленные при этом отвагу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445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геройство</w:t>
      </w:r>
      <w:r>
        <w:rPr>
          <w:rFonts w:ascii="Times New Roman" w:hAnsi="Times New Roman" w:cs="Times New Roman"/>
          <w:sz w:val="28"/>
          <w:szCs w:val="28"/>
        </w:rPr>
        <w:t xml:space="preserve"> награжден орденом Боевого Красного Знамени (21.04.1940).</w:t>
      </w:r>
    </w:p>
    <w:p w:rsidR="00C968CE" w:rsidRDefault="00C968CE" w:rsidP="00431D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1940-1941 гг. 12 ОАЭ базировалась на аэродроме в дер. Липово </w:t>
      </w:r>
      <w:r w:rsidRPr="00233E6A">
        <w:rPr>
          <w:rFonts w:ascii="Times New Roman" w:hAnsi="Times New Roman" w:cs="Times New Roman"/>
          <w:sz w:val="28"/>
          <w:szCs w:val="28"/>
        </w:rPr>
        <w:t>(</w:t>
      </w:r>
      <w:r w:rsidRPr="00233E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</w:t>
      </w:r>
      <w:r w:rsidRPr="00233E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ский полуостров, между Нарвским заливом и Лужской губой Финского залива</w:t>
      </w:r>
      <w:r w:rsidRPr="00233E6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вооружении эскадрильи были 30 И-153, 1 УТ-2, 2 УТ-1, 3 УТ-2. Летчики БалтФлта обеспечивали контроль и прикрытие южной части акватории Финского залива, а затем в 1941 г. вели боевую работу по целям </w:t>
      </w:r>
      <w:r w:rsidRPr="00F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районе островов Финского залива (Сескар, Гогланд, Лавенсаари).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968CE" w:rsidRPr="00D1026B" w:rsidRDefault="00C968CE" w:rsidP="00431D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68CE" w:rsidRDefault="00C968CE" w:rsidP="00D1026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4" o:spid="_x0000_i1027" type="#_x0000_t75" style="width:403.5pt;height:363.75pt;visibility:visible">
            <v:imagedata r:id="rId8" o:title=""/>
          </v:shape>
        </w:pict>
      </w:r>
    </w:p>
    <w:p w:rsidR="00C968CE" w:rsidRPr="005017BE" w:rsidRDefault="00C968CE" w:rsidP="00431D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017BE">
        <w:rPr>
          <w:rFonts w:ascii="Times New Roman" w:hAnsi="Times New Roman" w:cs="Times New Roman"/>
          <w:color w:val="000000"/>
          <w:shd w:val="clear" w:color="auto" w:fill="FFFFFF"/>
        </w:rPr>
        <w:t>Карта аэродрома в дер. Липово</w:t>
      </w:r>
    </w:p>
    <w:p w:rsidR="00C968CE" w:rsidRDefault="00C968CE" w:rsidP="00606D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pict>
          <v:shape id="Рисунок 5" o:spid="_x0000_i1028" type="#_x0000_t75" style="width:479.25pt;height:543.75pt;visibility:visible">
            <v:imagedata r:id="rId9" o:title=""/>
          </v:shape>
        </w:pict>
      </w:r>
    </w:p>
    <w:p w:rsidR="00C968CE" w:rsidRPr="005017BE" w:rsidRDefault="00C968CE" w:rsidP="00606D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5017BE">
        <w:rPr>
          <w:rFonts w:ascii="Times New Roman" w:hAnsi="Times New Roman" w:cs="Times New Roman"/>
          <w:color w:val="000000"/>
          <w:shd w:val="clear" w:color="auto" w:fill="FFFFFF"/>
        </w:rPr>
        <w:t>Кургальский полуостров. Звездочкой отмечен аэродром у дер. Липово</w:t>
      </w:r>
    </w:p>
    <w:p w:rsidR="00C968CE" w:rsidRDefault="00C968CE" w:rsidP="00AF6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8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9" type="#_x0000_t75" style="width:480pt;height:358.5pt;visibility:visible">
            <v:imagedata r:id="rId10" o:title=""/>
          </v:shape>
        </w:pict>
      </w:r>
    </w:p>
    <w:p w:rsidR="00C968CE" w:rsidRPr="00AF680A" w:rsidRDefault="00C968CE" w:rsidP="00AF680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Бывший аэродром в дер. Липово, современное состояние</w:t>
      </w:r>
    </w:p>
    <w:p w:rsidR="00C968CE" w:rsidRDefault="00C968CE" w:rsidP="001C7C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68CE" w:rsidRPr="001C7C80" w:rsidRDefault="00C968CE" w:rsidP="001C7C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C80">
        <w:rPr>
          <w:rFonts w:ascii="Times New Roman" w:hAnsi="Times New Roman" w:cs="Times New Roman"/>
          <w:sz w:val="28"/>
          <w:szCs w:val="28"/>
        </w:rPr>
        <w:t xml:space="preserve">С 16.09.1940 г. </w:t>
      </w:r>
      <w:r>
        <w:rPr>
          <w:rFonts w:ascii="Times New Roman" w:hAnsi="Times New Roman" w:cs="Times New Roman"/>
          <w:sz w:val="28"/>
          <w:szCs w:val="28"/>
        </w:rPr>
        <w:t xml:space="preserve">Виктор Гаврилов проходит службу </w:t>
      </w:r>
      <w:r w:rsidRPr="001C7C80">
        <w:rPr>
          <w:rFonts w:ascii="Times New Roman" w:hAnsi="Times New Roman" w:cs="Times New Roman"/>
          <w:sz w:val="28"/>
          <w:szCs w:val="28"/>
        </w:rPr>
        <w:t xml:space="preserve">в 4-й </w:t>
      </w:r>
      <w:r>
        <w:rPr>
          <w:rFonts w:ascii="Times New Roman" w:hAnsi="Times New Roman" w:cs="Times New Roman"/>
          <w:sz w:val="28"/>
          <w:szCs w:val="28"/>
        </w:rPr>
        <w:t>авиационной эскадрильи</w:t>
      </w:r>
      <w:r w:rsidRPr="001C7C80">
        <w:rPr>
          <w:rFonts w:ascii="Times New Roman" w:hAnsi="Times New Roman" w:cs="Times New Roman"/>
          <w:sz w:val="28"/>
          <w:szCs w:val="28"/>
        </w:rPr>
        <w:t xml:space="preserve"> 71-го </w:t>
      </w:r>
      <w:r>
        <w:rPr>
          <w:rFonts w:ascii="Times New Roman" w:hAnsi="Times New Roman" w:cs="Times New Roman"/>
          <w:sz w:val="28"/>
          <w:szCs w:val="28"/>
        </w:rPr>
        <w:t>истребительного авиационного полка (4 аэ 71 иап)</w:t>
      </w:r>
      <w:r w:rsidRPr="001C7C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C7C80">
        <w:rPr>
          <w:rFonts w:ascii="Times New Roman" w:hAnsi="Times New Roman" w:cs="Times New Roman"/>
          <w:sz w:val="28"/>
          <w:szCs w:val="28"/>
        </w:rPr>
        <w:t>с 15.11.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C7C80">
        <w:rPr>
          <w:rFonts w:ascii="Times New Roman" w:hAnsi="Times New Roman" w:cs="Times New Roman"/>
          <w:sz w:val="28"/>
          <w:szCs w:val="28"/>
        </w:rPr>
        <w:t xml:space="preserve">40 г.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C7C80">
        <w:rPr>
          <w:rFonts w:ascii="Times New Roman" w:hAnsi="Times New Roman" w:cs="Times New Roman"/>
          <w:sz w:val="28"/>
          <w:szCs w:val="28"/>
        </w:rPr>
        <w:t>командир звена, лейтенант (26.11.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C7C80">
        <w:rPr>
          <w:rFonts w:ascii="Times New Roman" w:hAnsi="Times New Roman" w:cs="Times New Roman"/>
          <w:sz w:val="28"/>
          <w:szCs w:val="28"/>
        </w:rPr>
        <w:t>40).</w:t>
      </w:r>
      <w:r>
        <w:rPr>
          <w:rFonts w:ascii="Times New Roman" w:hAnsi="Times New Roman" w:cs="Times New Roman"/>
          <w:sz w:val="28"/>
          <w:szCs w:val="28"/>
        </w:rPr>
        <w:t xml:space="preserve"> Затем заместитель командира эскадрильи, старший лейтенант (20.09.1941).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 иап был сформирован в сентябре 1940 года на базе 94-й отдельной истребительной авиаэскадрильи ВВС Краснознаменного Балтийского Флота.</w:t>
      </w:r>
    </w:p>
    <w:p w:rsidR="00C968CE" w:rsidRPr="00351996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996">
        <w:rPr>
          <w:rFonts w:ascii="Times New Roman" w:hAnsi="Times New Roman" w:cs="Times New Roman"/>
          <w:sz w:val="28"/>
          <w:szCs w:val="28"/>
        </w:rPr>
        <w:t xml:space="preserve">На 22 июня 1941 года </w:t>
      </w:r>
      <w:r>
        <w:rPr>
          <w:rFonts w:ascii="Times New Roman" w:hAnsi="Times New Roman" w:cs="Times New Roman"/>
          <w:sz w:val="28"/>
          <w:szCs w:val="28"/>
        </w:rPr>
        <w:t xml:space="preserve">71 иап </w:t>
      </w:r>
      <w:r w:rsidRPr="00351996">
        <w:rPr>
          <w:rFonts w:ascii="Times New Roman" w:hAnsi="Times New Roman" w:cs="Times New Roman"/>
          <w:sz w:val="28"/>
          <w:szCs w:val="28"/>
        </w:rPr>
        <w:t>базируется на аэродромах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Таллин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Таллином</w:t>
        </w:r>
      </w:hyperlink>
      <w:r w:rsidRPr="0035199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Лагсберг (страница отсутствует)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Лагсберг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996">
        <w:rPr>
          <w:rFonts w:ascii="Times New Roman" w:hAnsi="Times New Roman" w:cs="Times New Roman"/>
          <w:sz w:val="28"/>
          <w:szCs w:val="28"/>
        </w:rPr>
        <w:t>(56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И-153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И-153</w:t>
        </w:r>
      </w:hyperlink>
      <w:r w:rsidRPr="00351996">
        <w:rPr>
          <w:rFonts w:ascii="Times New Roman" w:hAnsi="Times New Roman" w:cs="Times New Roman"/>
          <w:sz w:val="28"/>
          <w:szCs w:val="28"/>
        </w:rPr>
        <w:t>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Юлемисте (микрорайон)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Юлемисте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996">
        <w:rPr>
          <w:rFonts w:ascii="Times New Roman" w:hAnsi="Times New Roman" w:cs="Times New Roman"/>
          <w:sz w:val="28"/>
          <w:szCs w:val="28"/>
        </w:rPr>
        <w:t>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МиГ-3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МиГ-3</w:t>
        </w:r>
      </w:hyperlink>
      <w:r w:rsidRPr="00351996">
        <w:rPr>
          <w:rFonts w:ascii="Times New Roman" w:hAnsi="Times New Roman" w:cs="Times New Roman"/>
          <w:sz w:val="28"/>
          <w:szCs w:val="28"/>
        </w:rPr>
        <w:t>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Як-1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Як-1</w:t>
        </w:r>
      </w:hyperlink>
      <w:r w:rsidRPr="00351996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И-15 бис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И-15 бис</w:t>
        </w:r>
      </w:hyperlink>
      <w:r w:rsidRPr="00351996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УТ-1 (самолёт)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УТ-1</w:t>
        </w:r>
      </w:hyperlink>
      <w:r w:rsidRPr="00351996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УТ-2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УТ-2</w:t>
        </w:r>
      </w:hyperlink>
      <w:r w:rsidRPr="00351996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У-2" w:history="1">
        <w:r w:rsidRPr="0035199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У-2</w:t>
        </w:r>
      </w:hyperlink>
      <w:r w:rsidRPr="00351996">
        <w:rPr>
          <w:rFonts w:ascii="Times New Roman" w:hAnsi="Times New Roman" w:cs="Times New Roman"/>
          <w:sz w:val="28"/>
          <w:szCs w:val="28"/>
        </w:rPr>
        <w:t>).</w:t>
      </w:r>
    </w:p>
    <w:p w:rsidR="00C968CE" w:rsidRDefault="00C968CE" w:rsidP="0097164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357D">
        <w:rPr>
          <w:sz w:val="28"/>
          <w:szCs w:val="28"/>
        </w:rPr>
        <w:t xml:space="preserve">С начала войны полк </w:t>
      </w:r>
      <w:r>
        <w:rPr>
          <w:sz w:val="28"/>
          <w:szCs w:val="28"/>
        </w:rPr>
        <w:t xml:space="preserve">в составе </w:t>
      </w:r>
      <w:r w:rsidRPr="00882C87">
        <w:rPr>
          <w:sz w:val="28"/>
          <w:szCs w:val="28"/>
          <w:shd w:val="clear" w:color="auto" w:fill="FFFFFF"/>
        </w:rPr>
        <w:t xml:space="preserve">10-й смешанной авиационной бригады ВВС </w:t>
      </w:r>
      <w:r>
        <w:rPr>
          <w:sz w:val="28"/>
          <w:szCs w:val="28"/>
          <w:shd w:val="clear" w:color="auto" w:fill="FFFFFF"/>
        </w:rPr>
        <w:t>Краснознаменного Балтийского Ф</w:t>
      </w:r>
      <w:r w:rsidRPr="00882C87">
        <w:rPr>
          <w:sz w:val="28"/>
          <w:szCs w:val="28"/>
          <w:shd w:val="clear" w:color="auto" w:fill="FFFFFF"/>
        </w:rPr>
        <w:t>лота</w:t>
      </w:r>
      <w:r w:rsidRPr="0060357D">
        <w:rPr>
          <w:sz w:val="28"/>
          <w:szCs w:val="28"/>
        </w:rPr>
        <w:t xml:space="preserve"> прикрывает </w:t>
      </w:r>
      <w:r>
        <w:rPr>
          <w:sz w:val="28"/>
          <w:szCs w:val="28"/>
        </w:rPr>
        <w:t xml:space="preserve">с воздуха Таллин </w:t>
      </w:r>
      <w:r w:rsidRPr="00877476">
        <w:rPr>
          <w:sz w:val="28"/>
          <w:szCs w:val="28"/>
        </w:rPr>
        <w:t xml:space="preserve">и острова Моонзундского архипелага </w:t>
      </w:r>
      <w:r w:rsidRPr="00877476">
        <w:rPr>
          <w:color w:val="202122"/>
          <w:sz w:val="28"/>
          <w:szCs w:val="28"/>
          <w:shd w:val="clear" w:color="auto" w:fill="FFFFFF"/>
        </w:rPr>
        <w:t xml:space="preserve">в интересах соединений </w:t>
      </w:r>
      <w:r w:rsidRPr="00877476">
        <w:rPr>
          <w:sz w:val="28"/>
          <w:szCs w:val="28"/>
          <w:shd w:val="clear" w:color="auto" w:fill="FFFFFF"/>
        </w:rPr>
        <w:t>8-й армии</w:t>
      </w:r>
      <w:r w:rsidRPr="00877476">
        <w:rPr>
          <w:sz w:val="28"/>
          <w:szCs w:val="28"/>
        </w:rPr>
        <w:t>.</w:t>
      </w:r>
      <w:r w:rsidRPr="00882C87">
        <w:rPr>
          <w:sz w:val="28"/>
          <w:szCs w:val="28"/>
        </w:rPr>
        <w:t xml:space="preserve"> </w:t>
      </w:r>
    </w:p>
    <w:p w:rsidR="00C968CE" w:rsidRPr="004657A2" w:rsidRDefault="00C968CE" w:rsidP="0097164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357D">
        <w:rPr>
          <w:sz w:val="28"/>
          <w:szCs w:val="28"/>
        </w:rPr>
        <w:t xml:space="preserve">В августе 1941 года полк был задействован в ударах по колоннам противника, продвигавшегося к Таллину, а также действует в районе </w:t>
      </w:r>
      <w:hyperlink r:id="rId21" w:tooltip="Нарва" w:history="1">
        <w:r w:rsidRPr="0060357D">
          <w:rPr>
            <w:rStyle w:val="Hyperlink"/>
            <w:color w:val="auto"/>
            <w:sz w:val="28"/>
            <w:szCs w:val="28"/>
            <w:u w:val="none"/>
          </w:rPr>
          <w:t>Нарвы</w:t>
        </w:r>
      </w:hyperlink>
      <w:r w:rsidRPr="0060357D">
        <w:rPr>
          <w:sz w:val="28"/>
          <w:szCs w:val="28"/>
        </w:rPr>
        <w:t xml:space="preserve">, </w:t>
      </w:r>
      <w:hyperlink r:id="rId22" w:tooltip="Кингисепп" w:history="1">
        <w:r w:rsidRPr="0060357D">
          <w:rPr>
            <w:rStyle w:val="Hyperlink"/>
            <w:color w:val="auto"/>
            <w:sz w:val="28"/>
            <w:szCs w:val="28"/>
            <w:u w:val="none"/>
          </w:rPr>
          <w:t>Кингисеппа</w:t>
        </w:r>
      </w:hyperlink>
      <w:r w:rsidRPr="0060357D">
        <w:rPr>
          <w:sz w:val="28"/>
          <w:szCs w:val="28"/>
        </w:rPr>
        <w:t xml:space="preserve">, </w:t>
      </w:r>
      <w:hyperlink r:id="rId23" w:tooltip="Волосово" w:history="1">
        <w:r w:rsidRPr="0060357D">
          <w:rPr>
            <w:rStyle w:val="Hyperlink"/>
            <w:color w:val="auto"/>
            <w:sz w:val="28"/>
            <w:szCs w:val="28"/>
            <w:u w:val="none"/>
          </w:rPr>
          <w:t>Волосово</w:t>
        </w:r>
      </w:hyperlink>
      <w:r w:rsidRPr="0060357D">
        <w:rPr>
          <w:sz w:val="28"/>
          <w:szCs w:val="28"/>
        </w:rPr>
        <w:t xml:space="preserve">, затем выполняет боевую работу по прикрытию конвоев судов, которые эвакуировались из Таллина. </w:t>
      </w:r>
      <w:r>
        <w:rPr>
          <w:sz w:val="28"/>
          <w:szCs w:val="28"/>
        </w:rPr>
        <w:t>К 28</w:t>
      </w:r>
      <w:r w:rsidRPr="0060357D">
        <w:rPr>
          <w:sz w:val="28"/>
          <w:szCs w:val="28"/>
        </w:rPr>
        <w:t xml:space="preserve"> августа 1941 года остатки полка перелетели </w:t>
      </w:r>
      <w:r>
        <w:rPr>
          <w:sz w:val="28"/>
          <w:szCs w:val="28"/>
        </w:rPr>
        <w:t xml:space="preserve">на аэродромы под </w:t>
      </w:r>
      <w:hyperlink r:id="rId24" w:tooltip="Санкт-Петербург" w:history="1">
        <w:r w:rsidRPr="0060357D">
          <w:rPr>
            <w:rStyle w:val="Hyperlink"/>
            <w:color w:val="auto"/>
            <w:sz w:val="28"/>
            <w:szCs w:val="28"/>
            <w:u w:val="none"/>
          </w:rPr>
          <w:t>Ленинград</w:t>
        </w:r>
      </w:hyperlink>
      <w:r>
        <w:rPr>
          <w:sz w:val="28"/>
          <w:szCs w:val="28"/>
        </w:rPr>
        <w:t xml:space="preserve">, </w:t>
      </w:r>
      <w:r w:rsidRPr="004657A2">
        <w:rPr>
          <w:sz w:val="28"/>
          <w:szCs w:val="28"/>
          <w:shd w:val="clear" w:color="auto" w:fill="FFFFFF"/>
        </w:rPr>
        <w:t>а технический состав и подразделения обеспечения погрузились на корабли, уходящие в Кронштадт. В этом трагическом переходе большинство личного состава погибло</w:t>
      </w:r>
      <w:r w:rsidRPr="004657A2">
        <w:rPr>
          <w:sz w:val="28"/>
          <w:szCs w:val="28"/>
        </w:rPr>
        <w:t xml:space="preserve">. 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3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сентябре 1941 года полк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ведет боевые действия</w:t>
      </w:r>
      <w:r w:rsidRPr="00882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Pr="00882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Ленинградом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882C87">
        <w:rPr>
          <w:rFonts w:ascii="Times New Roman" w:hAnsi="Times New Roman" w:cs="Times New Roman"/>
          <w:sz w:val="28"/>
          <w:szCs w:val="28"/>
          <w:shd w:val="clear" w:color="auto" w:fill="FFFFFF"/>
        </w:rPr>
        <w:t>и ближни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 подступах</w:t>
      </w:r>
      <w:r w:rsidRPr="00882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нему - Гатчина, Ораниенбаум, Пушкин</w:t>
      </w:r>
      <w:r w:rsidRPr="0060357D">
        <w:rPr>
          <w:rFonts w:ascii="Times New Roman" w:hAnsi="Times New Roman" w:cs="Times New Roman"/>
          <w:sz w:val="28"/>
          <w:szCs w:val="28"/>
          <w:shd w:val="clear" w:color="auto" w:fill="FFFFFF"/>
        </w:rPr>
        <w:t>, Стрельна, Урицк, Пулково, Красное Село.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5 сентября 1941 г. в 15:45 семь И-153 из 71 иап на высоте 700 метров                   в районе дер. Таменгонт </w:t>
      </w:r>
      <w:r w:rsidRPr="0081742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(Ораниенбаумский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плацдарм</w:t>
      </w:r>
      <w:r w:rsidRPr="0081742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встретили четыре </w:t>
      </w:r>
      <w:r w:rsidRPr="007B5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Мессершмитт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Bf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530A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109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7B52A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Pr="007B52AF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Messerschmitt Bf</w:t>
      </w:r>
      <w:r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B52AF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109</w:t>
      </w:r>
      <w:r w:rsidRPr="007B52A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одного из которых сбил Виктор Гаврилов.</w:t>
      </w:r>
      <w:r>
        <w:rPr>
          <w:rStyle w:val="FootnoteReference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footnoteReference w:id="2"/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C968CE" w:rsidRPr="00D6565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968CE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pict>
          <v:shape id="Рисунок 7" o:spid="_x0000_i1030" type="#_x0000_t75" style="width:481.5pt;height:298.5pt;visibility:visible">
            <v:imagedata r:id="rId25" o:title=""/>
          </v:shape>
        </w:pict>
      </w:r>
    </w:p>
    <w:p w:rsidR="00C968CE" w:rsidRPr="005017BE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5017BE">
        <w:rPr>
          <w:rFonts w:ascii="Times New Roman" w:hAnsi="Times New Roman" w:cs="Times New Roman"/>
          <w:color w:val="202122"/>
          <w:shd w:val="clear" w:color="auto" w:fill="FFFFFF"/>
        </w:rPr>
        <w:t>Карта Ораниенбаумского плацдарма по состоянию на сентябрь 1941 – январь 1944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 с указанием           дер. Таменгонт, над которой Виктор Гаврилов сбил немецкий Мессер</w:t>
      </w:r>
    </w:p>
    <w:p w:rsidR="00C968CE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21 сентября 1941 г. шесть И-153 из 71 иап вели разведку войск противника в районе Красный Бор. В районе Урицка были встречены двумя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Bf</w:t>
      </w:r>
      <w:r w:rsidRPr="00530A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-10</w:t>
      </w:r>
      <w:r w:rsidRPr="00530A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и тремя </w:t>
      </w:r>
      <w:r w:rsidRPr="00530A7F">
        <w:rPr>
          <w:rFonts w:ascii="Times New Roman" w:hAnsi="Times New Roman" w:cs="Times New Roman"/>
          <w:sz w:val="28"/>
          <w:szCs w:val="28"/>
        </w:rPr>
        <w:t>Юнкерс-88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A7F">
        <w:rPr>
          <w:rFonts w:ascii="Times New Roman" w:hAnsi="Times New Roman" w:cs="Times New Roman"/>
          <w:sz w:val="28"/>
          <w:szCs w:val="28"/>
        </w:rPr>
        <w:t>(</w:t>
      </w:r>
      <w:r w:rsidRPr="00530A7F">
        <w:rPr>
          <w:rFonts w:ascii="Times New Roman" w:hAnsi="Times New Roman" w:cs="Times New Roman"/>
          <w:sz w:val="28"/>
          <w:szCs w:val="28"/>
          <w:lang w:val="en-US"/>
        </w:rPr>
        <w:t>Ju</w:t>
      </w:r>
      <w:r w:rsidRPr="00530A7F">
        <w:rPr>
          <w:rFonts w:ascii="Times New Roman" w:hAnsi="Times New Roman" w:cs="Times New Roman"/>
          <w:sz w:val="28"/>
          <w:szCs w:val="28"/>
        </w:rPr>
        <w:t xml:space="preserve">-88), которые навязали им бой. </w:t>
      </w:r>
      <w:r>
        <w:rPr>
          <w:rFonts w:ascii="Times New Roman" w:hAnsi="Times New Roman" w:cs="Times New Roman"/>
          <w:sz w:val="28"/>
          <w:szCs w:val="28"/>
        </w:rPr>
        <w:t>Летчик Павел Чиняков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сбил </w:t>
      </w:r>
      <w:r w:rsidRPr="007B5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Мессершмитт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 ходе воздушного боя самолет старшего лейтенанта Виктора Гаврилова был сбит</w:t>
      </w:r>
      <w:r>
        <w:rPr>
          <w:rStyle w:val="FootnoteReference"/>
          <w:rFonts w:ascii="Times New Roman" w:hAnsi="Times New Roman" w:cs="Times New Roman"/>
          <w:sz w:val="28"/>
          <w:szCs w:val="28"/>
          <w:shd w:val="clear" w:color="auto" w:fill="FFFFFF"/>
        </w:rPr>
        <w:footnoteReference w:id="4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упал перед второй линией немецкой обороны в Урицке  на улице Герлемановской. Немцы забрали у летчика документы, пистолет, нож и сняли куртку. Первоначально местные жители похоронили Виктора Гаврилова в огороде перед домом Василия Павлова по ул. Герлемановской 10.</w:t>
      </w:r>
      <w:r>
        <w:rPr>
          <w:rStyle w:val="FootnoteReference"/>
          <w:rFonts w:ascii="Times New Roman" w:hAnsi="Times New Roman" w:cs="Times New Roman"/>
          <w:sz w:val="28"/>
          <w:szCs w:val="28"/>
          <w:shd w:val="clear" w:color="auto" w:fill="FFFFFF"/>
        </w:rPr>
        <w:footnoteReference w:id="5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войны останки летчика были перезахоронены на Преображенском кладбище.</w:t>
      </w:r>
      <w:r>
        <w:rPr>
          <w:rStyle w:val="FootnoteReference"/>
          <w:rFonts w:ascii="Times New Roman" w:hAnsi="Times New Roman" w:cs="Times New Roman"/>
          <w:sz w:val="28"/>
          <w:szCs w:val="28"/>
          <w:shd w:val="clear" w:color="auto" w:fill="FFFFFF"/>
        </w:rPr>
        <w:footnoteReference w:id="6"/>
      </w:r>
    </w:p>
    <w:p w:rsidR="00C968CE" w:rsidRDefault="00C968CE" w:rsidP="00195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Рисунок 6" o:spid="_x0000_i1031" type="#_x0000_t75" style="width:483.75pt;height:337.5pt;visibility:visible">
            <v:imagedata r:id="rId26" o:title=""/>
          </v:shape>
        </w:pict>
      </w:r>
    </w:p>
    <w:p w:rsidR="00C968CE" w:rsidRPr="00195185" w:rsidRDefault="00C968CE" w:rsidP="00195185">
      <w:pPr>
        <w:spacing w:after="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195185">
        <w:rPr>
          <w:rFonts w:ascii="Times New Roman" w:hAnsi="Times New Roman" w:cs="Times New Roman"/>
          <w:shd w:val="clear" w:color="auto" w:fill="FFFFFF"/>
        </w:rPr>
        <w:t xml:space="preserve">Сбитый И-153 </w:t>
      </w:r>
      <w:r>
        <w:rPr>
          <w:rFonts w:ascii="Times New Roman" w:hAnsi="Times New Roman" w:cs="Times New Roman"/>
          <w:shd w:val="clear" w:color="auto" w:fill="FFFFFF"/>
        </w:rPr>
        <w:t>на юго-западе Урицка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68CE" w:rsidRPr="00DD3AB1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68CE" w:rsidRDefault="00C968CE" w:rsidP="00DD3A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pict>
          <v:shape id="Рисунок 17" o:spid="_x0000_i1032" type="#_x0000_t75" style="width:477.75pt;height:96.75pt;visibility:visible">
            <v:imagedata r:id="rId27" o:title=""/>
          </v:shape>
        </w:pict>
      </w:r>
    </w:p>
    <w:p w:rsidR="00C968CE" w:rsidRPr="00DD3AB1" w:rsidRDefault="00C968CE" w:rsidP="00DD3AB1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Выписка из журнала учета боевой работы 71 иап КБФ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968CE" w:rsidRDefault="00C968CE"/>
    <w:tbl>
      <w:tblPr>
        <w:tblW w:w="9807" w:type="dxa"/>
        <w:tblInd w:w="-106" w:type="dxa"/>
        <w:tblLook w:val="00A0"/>
      </w:tblPr>
      <w:tblGrid>
        <w:gridCol w:w="5010"/>
        <w:gridCol w:w="4797"/>
      </w:tblGrid>
      <w:tr w:rsidR="00C968CE" w:rsidRPr="000F08D0">
        <w:tc>
          <w:tcPr>
            <w:tcW w:w="5010" w:type="dxa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08D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pict>
                <v:shape id="Рисунок 18" o:spid="_x0000_i1033" type="#_x0000_t75" style="width:233.25pt;height:275.25pt;visibility:visible">
                  <v:imagedata r:id="rId28" o:title=""/>
                </v:shape>
              </w:pict>
            </w:r>
          </w:p>
        </w:tc>
        <w:tc>
          <w:tcPr>
            <w:tcW w:w="4797" w:type="dxa"/>
          </w:tcPr>
          <w:p w:rsidR="00C968CE" w:rsidRPr="000F08D0" w:rsidRDefault="00C968CE" w:rsidP="000F0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08D0">
              <w:rPr>
                <w:rFonts w:ascii="Times New Roman" w:hAnsi="Times New Roman" w:cs="Times New Roman"/>
              </w:rPr>
              <w:t xml:space="preserve">Письмо </w:t>
            </w:r>
            <w:r w:rsidRPr="000F08D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жительницы Урицка Петровой Веры Михайловны, проживавшей в начале войны                                              на Герлемановской улице (современная                        ул. Добровольцев) в адрес сестры погибшего летчика Виктора Гаврилова (начало)</w:t>
            </w:r>
          </w:p>
        </w:tc>
      </w:tr>
    </w:tbl>
    <w:p w:rsidR="00C968CE" w:rsidRPr="005E50ED" w:rsidRDefault="00C968CE" w:rsidP="005E50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tblInd w:w="-106" w:type="dxa"/>
        <w:tblLook w:val="00A0"/>
      </w:tblPr>
      <w:tblGrid>
        <w:gridCol w:w="4881"/>
        <w:gridCol w:w="4926"/>
      </w:tblGrid>
      <w:tr w:rsidR="00C968CE" w:rsidRPr="000F08D0">
        <w:tc>
          <w:tcPr>
            <w:tcW w:w="4881" w:type="dxa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4" type="#_x0000_t75" style="width:231pt;height:268.5pt;visibility:visible">
                  <v:imagedata r:id="rId29" o:title=""/>
                </v:shape>
              </w:pict>
            </w:r>
          </w:p>
        </w:tc>
        <w:tc>
          <w:tcPr>
            <w:tcW w:w="4926" w:type="dxa"/>
          </w:tcPr>
          <w:p w:rsidR="00C968CE" w:rsidRPr="000F08D0" w:rsidRDefault="00C968CE" w:rsidP="000F0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08D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14" o:spid="_x0000_i1035" type="#_x0000_t75" style="width:231pt;height:266.25pt;visibility:visible">
                  <v:imagedata r:id="rId30" o:title=""/>
                </v:shape>
              </w:pict>
            </w:r>
          </w:p>
        </w:tc>
      </w:tr>
    </w:tbl>
    <w:p w:rsidR="00C968CE" w:rsidRPr="000947E6" w:rsidRDefault="00C968CE" w:rsidP="00B86C7C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>П</w:t>
      </w:r>
      <w:r w:rsidRPr="000947E6">
        <w:rPr>
          <w:rFonts w:ascii="Times New Roman" w:hAnsi="Times New Roman" w:cs="Times New Roman"/>
        </w:rPr>
        <w:t>исьм</w:t>
      </w:r>
      <w:r>
        <w:rPr>
          <w:rFonts w:ascii="Times New Roman" w:hAnsi="Times New Roman" w:cs="Times New Roman"/>
        </w:rPr>
        <w:t>о</w:t>
      </w:r>
      <w:r w:rsidRPr="000947E6">
        <w:rPr>
          <w:rFonts w:ascii="Times New Roman" w:hAnsi="Times New Roman" w:cs="Times New Roman"/>
        </w:rPr>
        <w:t xml:space="preserve"> </w:t>
      </w:r>
      <w:r w:rsidRPr="000947E6">
        <w:rPr>
          <w:rFonts w:ascii="Times New Roman" w:hAnsi="Times New Roman" w:cs="Times New Roman"/>
          <w:color w:val="000000"/>
          <w:shd w:val="clear" w:color="auto" w:fill="FFFFFF"/>
        </w:rPr>
        <w:t xml:space="preserve">жительницы Урицка Петровой Веры Михайловны, проживавшей в начале войны                                              на Герлемановской улице (совр. ул. Добровольцев) в адрес сестры погибшего летчика Виктора Гаврилова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Евгении Михайловны Гавриловой </w:t>
      </w:r>
      <w:r w:rsidRPr="000947E6">
        <w:rPr>
          <w:rFonts w:ascii="Times New Roman" w:hAnsi="Times New Roman" w:cs="Times New Roman"/>
          <w:color w:val="000000"/>
          <w:shd w:val="clear" w:color="auto" w:fill="FFFFFF"/>
        </w:rPr>
        <w:t>(продолжение).</w:t>
      </w:r>
    </w:p>
    <w:p w:rsidR="00C968CE" w:rsidRDefault="00C968CE" w:rsidP="00B86C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8CE" w:rsidRDefault="00C968CE" w:rsidP="00850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Рисунок 12" o:spid="_x0000_i1036" type="#_x0000_t75" style="width:438pt;height:326.25pt;visibility:visible">
            <v:imagedata r:id="rId31" o:title=""/>
          </v:shape>
        </w:pict>
      </w:r>
    </w:p>
    <w:p w:rsidR="00C968CE" w:rsidRDefault="00C968CE" w:rsidP="008509D1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Справка на имя Гаврилова Михаила Андреевича (отца Виктора Гаврилова), о том, что его сын пропал без вести 21.09.1941 г.</w:t>
      </w:r>
    </w:p>
    <w:p w:rsidR="00C968CE" w:rsidRDefault="00C968CE" w:rsidP="00D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8CE" w:rsidRDefault="00C968CE" w:rsidP="00D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7D">
        <w:rPr>
          <w:rFonts w:ascii="Times New Roman" w:hAnsi="Times New Roman" w:cs="Times New Roman"/>
          <w:sz w:val="28"/>
          <w:szCs w:val="28"/>
        </w:rPr>
        <w:t xml:space="preserve">Согласно донесению о безвозвратных потерях </w:t>
      </w:r>
      <w:r>
        <w:rPr>
          <w:rFonts w:ascii="Times New Roman" w:hAnsi="Times New Roman" w:cs="Times New Roman"/>
          <w:sz w:val="28"/>
          <w:szCs w:val="28"/>
        </w:rPr>
        <w:t>БалтФлота</w:t>
      </w:r>
      <w:r w:rsidRPr="0060357D">
        <w:rPr>
          <w:rFonts w:ascii="Times New Roman" w:hAnsi="Times New Roman" w:cs="Times New Roman"/>
          <w:sz w:val="28"/>
          <w:szCs w:val="28"/>
        </w:rPr>
        <w:t xml:space="preserve"> 21 сентября 1941 г. </w:t>
      </w:r>
      <w:r>
        <w:rPr>
          <w:rFonts w:ascii="Times New Roman" w:hAnsi="Times New Roman" w:cs="Times New Roman"/>
          <w:sz w:val="28"/>
          <w:szCs w:val="28"/>
        </w:rPr>
        <w:t xml:space="preserve">Гаврилов </w:t>
      </w:r>
      <w:r w:rsidRPr="0060357D">
        <w:rPr>
          <w:rFonts w:ascii="Times New Roman" w:hAnsi="Times New Roman" w:cs="Times New Roman"/>
          <w:sz w:val="28"/>
          <w:szCs w:val="28"/>
        </w:rPr>
        <w:t>не вернулся с боевого задания</w:t>
      </w:r>
      <w:r>
        <w:rPr>
          <w:rFonts w:ascii="Times New Roman" w:hAnsi="Times New Roman" w:cs="Times New Roman"/>
          <w:sz w:val="28"/>
          <w:szCs w:val="28"/>
        </w:rPr>
        <w:t xml:space="preserve"> (пропал без вести)</w:t>
      </w:r>
      <w:r w:rsidRPr="0060357D">
        <w:rPr>
          <w:rFonts w:ascii="Times New Roman" w:hAnsi="Times New Roman" w:cs="Times New Roman"/>
          <w:sz w:val="28"/>
          <w:szCs w:val="28"/>
        </w:rPr>
        <w:t>.</w:t>
      </w:r>
    </w:p>
    <w:p w:rsidR="00C968CE" w:rsidRPr="008E6760" w:rsidRDefault="00C968CE" w:rsidP="00D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968CE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Рисунок 9" o:spid="_x0000_i1037" type="#_x0000_t75" style="width:477.75pt;height:306.75pt;visibility:visible">
            <v:imagedata r:id="rId32" o:title=""/>
          </v:shape>
        </w:pict>
      </w:r>
    </w:p>
    <w:p w:rsidR="00C968CE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6565E">
        <w:rPr>
          <w:rFonts w:ascii="Times New Roman" w:hAnsi="Times New Roman" w:cs="Times New Roman"/>
          <w:shd w:val="clear" w:color="auto" w:fill="FFFFFF"/>
        </w:rPr>
        <w:t>Донесение организационно-строевого управления КБФ</w:t>
      </w:r>
      <w:r>
        <w:rPr>
          <w:rFonts w:ascii="Times New Roman" w:hAnsi="Times New Roman" w:cs="Times New Roman"/>
          <w:shd w:val="clear" w:color="auto" w:fill="FFFFFF"/>
        </w:rPr>
        <w:t>: не вернулся с боевого задания.</w:t>
      </w:r>
    </w:p>
    <w:p w:rsidR="00C968CE" w:rsidRPr="008E6760" w:rsidRDefault="00C968CE" w:rsidP="00D656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968CE" w:rsidRDefault="00C968CE" w:rsidP="00591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8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Рисунок 10" o:spid="_x0000_i1038" type="#_x0000_t75" style="width:429pt;height:323.25pt;visibility:visible">
            <v:imagedata r:id="rId33" o:title=""/>
          </v:shape>
        </w:pict>
      </w:r>
    </w:p>
    <w:p w:rsidR="00C968CE" w:rsidRPr="00A851C5" w:rsidRDefault="00C968CE" w:rsidP="006D7E35">
      <w:pPr>
        <w:spacing w:after="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A851C5">
        <w:rPr>
          <w:rFonts w:ascii="Times New Roman" w:hAnsi="Times New Roman" w:cs="Times New Roman"/>
          <w:shd w:val="clear" w:color="auto" w:fill="FFFFFF"/>
        </w:rPr>
        <w:t>Карточка №172 КБФ на Гаврилова Виктора Михайловича: не вернулся с боевого задания 21.09.1941</w:t>
      </w:r>
    </w:p>
    <w:p w:rsidR="00C968CE" w:rsidRPr="008509D1" w:rsidRDefault="00C968CE" w:rsidP="00A851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968CE" w:rsidRDefault="00C968CE" w:rsidP="00850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8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39" type="#_x0000_t75" style="width:480.75pt;height:359.25pt;visibility:visible">
            <v:imagedata r:id="rId34" o:title=""/>
          </v:shape>
        </w:pict>
      </w:r>
    </w:p>
    <w:p w:rsidR="00C968CE" w:rsidRPr="001D1429" w:rsidRDefault="00C968CE" w:rsidP="001D1429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 xml:space="preserve">Справка на имя </w:t>
      </w:r>
      <w:r>
        <w:rPr>
          <w:rFonts w:ascii="Times New Roman" w:hAnsi="Times New Roman" w:cs="Times New Roman"/>
          <w:shd w:val="clear" w:color="auto" w:fill="FFFFFF"/>
        </w:rPr>
        <w:t>Гаврилова М.А. (отца Виктора Гаврилова), о назначении ему пенсии, в связи с тем, что его сын не вернулся с боевого задания 20.09.1941 г.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Виктору Михайловичу было 26 лет… </w:t>
      </w:r>
    </w:p>
    <w:p w:rsidR="00C968CE" w:rsidRPr="0030482A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дальнейшем, </w:t>
      </w:r>
      <w:r w:rsidRPr="00BE08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24 сентября 1941 года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BE08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71 иап </w:t>
      </w:r>
      <w:r w:rsidRPr="00BE08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перелетел в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E084D">
        <w:rPr>
          <w:rFonts w:ascii="Times New Roman" w:hAnsi="Times New Roman" w:cs="Times New Roman"/>
          <w:sz w:val="28"/>
          <w:szCs w:val="28"/>
          <w:shd w:val="clear" w:color="auto" w:fill="FFFFFF"/>
        </w:rPr>
        <w:t>Кронштадт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         </w:t>
      </w:r>
      <w:r w:rsidRPr="00BE08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с этого времени отвечал за прикрытие военно-</w:t>
      </w:r>
      <w:r w:rsidRPr="0030482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морской базы в Кронштадте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   </w:t>
      </w:r>
      <w:r w:rsidRPr="0030482A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составе 61-й истребительной авиационной бригады ВВС Краснознаменного Балтийского Флота</w:t>
      </w:r>
      <w:r w:rsidRPr="0030482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Супруга Виктора Михайловича Новосельцева Анна Петровна проживала по адресу: г. Ленинград, Коломенская улица 46 (пересечение с Волоколамским переулком), кв. 34 (3 этаж).</w:t>
      </w:r>
    </w:p>
    <w:p w:rsidR="00C968CE" w:rsidRDefault="00C968CE" w:rsidP="00971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Гаврилова Виктора Михайловича занесено в Книгу Памяти Гагаринского района Смоленской области (Смоленское областное книжное издательство «Смядынь, 1998, стр. 61), а также увековечено в списках мемориала морских авиаторов Балтийского флота «Крылья» в дер. Борки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(Ленинградская область, Ломоносовский район).</w:t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C6C">
        <w:rPr>
          <w:rFonts w:ascii="Times New Roman" w:hAnsi="Times New Roman" w:cs="Times New Roman"/>
          <w:sz w:val="28"/>
          <w:szCs w:val="28"/>
        </w:rPr>
        <w:t xml:space="preserve">9 берез на месте падения и гибели </w:t>
      </w:r>
      <w:r>
        <w:rPr>
          <w:rFonts w:ascii="Times New Roman" w:hAnsi="Times New Roman" w:cs="Times New Roman"/>
          <w:sz w:val="28"/>
          <w:szCs w:val="28"/>
        </w:rPr>
        <w:t>летчика-</w:t>
      </w:r>
      <w:r w:rsidRPr="000F2C6C">
        <w:rPr>
          <w:rFonts w:ascii="Times New Roman" w:hAnsi="Times New Roman" w:cs="Times New Roman"/>
          <w:sz w:val="28"/>
          <w:szCs w:val="28"/>
        </w:rPr>
        <w:t xml:space="preserve">истребителя </w:t>
      </w:r>
      <w:r>
        <w:rPr>
          <w:rFonts w:ascii="Times New Roman" w:hAnsi="Times New Roman" w:cs="Times New Roman"/>
          <w:sz w:val="28"/>
          <w:szCs w:val="28"/>
        </w:rPr>
        <w:t xml:space="preserve">Виктора Гаврилова </w:t>
      </w:r>
      <w:r w:rsidRPr="000F2C6C">
        <w:rPr>
          <w:rFonts w:ascii="Times New Roman" w:hAnsi="Times New Roman" w:cs="Times New Roman"/>
          <w:sz w:val="28"/>
          <w:szCs w:val="28"/>
        </w:rPr>
        <w:t>символизируют месяц сентябрь, когда произошло событие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8"/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F2C6C">
        <w:rPr>
          <w:rFonts w:ascii="Times New Roman" w:hAnsi="Times New Roman" w:cs="Times New Roman"/>
          <w:sz w:val="28"/>
          <w:szCs w:val="28"/>
        </w:rPr>
        <w:t xml:space="preserve">ечная память </w:t>
      </w:r>
      <w:r>
        <w:rPr>
          <w:rFonts w:ascii="Times New Roman" w:hAnsi="Times New Roman" w:cs="Times New Roman"/>
          <w:sz w:val="28"/>
          <w:szCs w:val="28"/>
        </w:rPr>
        <w:t xml:space="preserve">советским </w:t>
      </w:r>
      <w:bookmarkStart w:id="0" w:name="_GoBack"/>
      <w:bookmarkEnd w:id="0"/>
      <w:r w:rsidRPr="000F2C6C">
        <w:rPr>
          <w:rFonts w:ascii="Times New Roman" w:hAnsi="Times New Roman" w:cs="Times New Roman"/>
          <w:sz w:val="28"/>
          <w:szCs w:val="28"/>
        </w:rPr>
        <w:t>летчикам</w:t>
      </w:r>
      <w:r>
        <w:rPr>
          <w:rFonts w:ascii="Times New Roman" w:hAnsi="Times New Roman" w:cs="Times New Roman"/>
          <w:sz w:val="28"/>
          <w:szCs w:val="28"/>
        </w:rPr>
        <w:t>, отстоявшим небо Л</w:t>
      </w:r>
      <w:r w:rsidRPr="000F2C6C">
        <w:rPr>
          <w:rFonts w:ascii="Times New Roman" w:hAnsi="Times New Roman" w:cs="Times New Roman"/>
          <w:sz w:val="28"/>
          <w:szCs w:val="28"/>
        </w:rPr>
        <w:t>енинграда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C968CE" w:rsidRPr="00FD177F" w:rsidRDefault="00C968CE" w:rsidP="00FD1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750B7A">
        <w:rPr>
          <w:rFonts w:ascii="Times New Roman" w:hAnsi="Times New Roman" w:cs="Times New Roman"/>
          <w:sz w:val="28"/>
          <w:szCs w:val="28"/>
        </w:rPr>
        <w:t>http://</w:t>
      </w:r>
      <w:r>
        <w:rPr>
          <w:rFonts w:ascii="Times New Roman" w:hAnsi="Times New Roman" w:cs="Times New Roman"/>
          <w:sz w:val="28"/>
          <w:szCs w:val="28"/>
          <w:lang w:val="en-US"/>
        </w:rPr>
        <w:t>obd</w:t>
      </w:r>
      <w:r w:rsidRPr="00FD17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memorial</w:t>
      </w:r>
      <w:r w:rsidRPr="00FD17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D177F">
        <w:rPr>
          <w:rFonts w:ascii="Times New Roman" w:hAnsi="Times New Roman" w:cs="Times New Roman"/>
          <w:sz w:val="28"/>
          <w:szCs w:val="28"/>
        </w:rPr>
        <w:t>/</w:t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750B7A">
        <w:rPr>
          <w:rFonts w:ascii="Times New Roman" w:hAnsi="Times New Roman" w:cs="Times New Roman"/>
          <w:sz w:val="28"/>
          <w:szCs w:val="28"/>
        </w:rPr>
        <w:t>https://pamyat-naroda.ru</w:t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750B7A">
        <w:rPr>
          <w:rFonts w:ascii="Times New Roman" w:hAnsi="Times New Roman" w:cs="Times New Roman"/>
          <w:sz w:val="28"/>
          <w:szCs w:val="28"/>
        </w:rPr>
        <w:t>http://</w:t>
      </w:r>
      <w:r>
        <w:rPr>
          <w:rFonts w:ascii="Times New Roman" w:hAnsi="Times New Roman" w:cs="Times New Roman"/>
          <w:sz w:val="28"/>
          <w:szCs w:val="28"/>
          <w:lang w:val="en-US"/>
        </w:rPr>
        <w:t>podvignaroda</w:t>
      </w:r>
      <w:r w:rsidRPr="00597E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97E0C">
        <w:rPr>
          <w:rFonts w:ascii="Times New Roman" w:hAnsi="Times New Roman" w:cs="Times New Roman"/>
          <w:sz w:val="28"/>
          <w:szCs w:val="28"/>
        </w:rPr>
        <w:t>/</w:t>
      </w:r>
    </w:p>
    <w:p w:rsidR="00C968CE" w:rsidRDefault="00C968CE" w:rsidP="00006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597E0C">
        <w:rPr>
          <w:rFonts w:ascii="Times New Roman" w:hAnsi="Times New Roman" w:cs="Times New Roman"/>
          <w:sz w:val="28"/>
          <w:szCs w:val="28"/>
        </w:rPr>
        <w:t>http://allaces.ru/</w:t>
      </w:r>
    </w:p>
    <w:p w:rsidR="00C968CE" w:rsidRDefault="00C968CE" w:rsidP="001B6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D84EAB">
        <w:rPr>
          <w:rFonts w:ascii="Times New Roman" w:hAnsi="Times New Roman" w:cs="Times New Roman"/>
          <w:sz w:val="28"/>
          <w:szCs w:val="28"/>
        </w:rPr>
        <w:t>http://</w:t>
      </w:r>
      <w:r w:rsidRPr="00D84EAB">
        <w:rPr>
          <w:rFonts w:ascii="Times New Roman" w:hAnsi="Times New Roman" w:cs="Times New Roman"/>
          <w:sz w:val="28"/>
          <w:szCs w:val="28"/>
          <w:lang w:val="en-US"/>
        </w:rPr>
        <w:t>sovpilots</w:t>
      </w:r>
      <w:r w:rsidRPr="00D84EAB">
        <w:rPr>
          <w:rFonts w:ascii="Times New Roman" w:hAnsi="Times New Roman" w:cs="Times New Roman"/>
          <w:sz w:val="28"/>
          <w:szCs w:val="28"/>
        </w:rPr>
        <w:t>.</w:t>
      </w:r>
      <w:r w:rsidRPr="00D84EA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84EAB">
        <w:rPr>
          <w:rFonts w:ascii="Times New Roman" w:hAnsi="Times New Roman" w:cs="Times New Roman"/>
          <w:sz w:val="28"/>
          <w:szCs w:val="28"/>
        </w:rPr>
        <w:t>/</w:t>
      </w:r>
    </w:p>
    <w:p w:rsidR="00C968CE" w:rsidRPr="00D84EAB" w:rsidRDefault="00C968CE" w:rsidP="001B6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8E6760">
        <w:rPr>
          <w:rFonts w:ascii="Times New Roman" w:hAnsi="Times New Roman" w:cs="Times New Roman"/>
          <w:sz w:val="28"/>
          <w:szCs w:val="28"/>
        </w:rPr>
        <w:t>https://krlib.ru/</w:t>
      </w:r>
      <w:r>
        <w:rPr>
          <w:rFonts w:ascii="Times New Roman" w:hAnsi="Times New Roman" w:cs="Times New Roman"/>
          <w:sz w:val="28"/>
          <w:szCs w:val="28"/>
        </w:rPr>
        <w:t xml:space="preserve">Люди и судьбы: Красносельский район.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D84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историко-краеведческой конференции. Санкт-Петербург, 2020.</w:t>
      </w:r>
    </w:p>
    <w:sectPr w:rsidR="00C968CE" w:rsidRPr="00D84EAB" w:rsidSect="001D1429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8CE" w:rsidRDefault="00C968CE" w:rsidP="00D84A6A">
      <w:pPr>
        <w:spacing w:after="0" w:line="240" w:lineRule="auto"/>
      </w:pPr>
      <w:r>
        <w:separator/>
      </w:r>
    </w:p>
  </w:endnote>
  <w:endnote w:type="continuationSeparator" w:id="0">
    <w:p w:rsidR="00C968CE" w:rsidRDefault="00C968CE" w:rsidP="00D8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8CE" w:rsidRDefault="00C968CE" w:rsidP="00D84A6A">
      <w:pPr>
        <w:spacing w:after="0" w:line="240" w:lineRule="auto"/>
      </w:pPr>
      <w:r>
        <w:separator/>
      </w:r>
    </w:p>
  </w:footnote>
  <w:footnote w:type="continuationSeparator" w:id="0">
    <w:p w:rsidR="00C968CE" w:rsidRDefault="00C968CE" w:rsidP="00D84A6A">
      <w:pPr>
        <w:spacing w:after="0" w:line="240" w:lineRule="auto"/>
      </w:pPr>
      <w:r>
        <w:continuationSeparator/>
      </w:r>
    </w:p>
  </w:footnote>
  <w:footnote w:id="1">
    <w:p w:rsidR="00C968CE" w:rsidRDefault="00C968CE">
      <w:pPr>
        <w:pStyle w:val="FootnoteText"/>
      </w:pPr>
      <w:r w:rsidRPr="0095028C">
        <w:rPr>
          <w:rStyle w:val="FootnoteReference"/>
          <w:rFonts w:ascii="Times New Roman" w:hAnsi="Times New Roman" w:cs="Times New Roman"/>
        </w:rPr>
        <w:footnoteRef/>
      </w:r>
      <w:r w:rsidRPr="0095028C">
        <w:rPr>
          <w:rFonts w:ascii="Times New Roman" w:hAnsi="Times New Roman" w:cs="Times New Roman"/>
        </w:rPr>
        <w:t xml:space="preserve"> </w:t>
      </w:r>
      <w:r w:rsidRPr="00722FB8">
        <w:rPr>
          <w:rFonts w:ascii="Times New Roman" w:hAnsi="Times New Roman" w:cs="Times New Roman"/>
        </w:rPr>
        <w:t>http://</w:t>
      </w:r>
      <w:r w:rsidRPr="00722FB8">
        <w:rPr>
          <w:rFonts w:ascii="Times New Roman" w:hAnsi="Times New Roman" w:cs="Times New Roman"/>
          <w:lang w:val="en-US"/>
        </w:rPr>
        <w:t>sovpilots</w:t>
      </w:r>
      <w:r w:rsidRPr="00722FB8">
        <w:rPr>
          <w:rFonts w:ascii="Times New Roman" w:hAnsi="Times New Roman" w:cs="Times New Roman"/>
        </w:rPr>
        <w:t>.</w:t>
      </w:r>
      <w:r w:rsidRPr="00722FB8">
        <w:rPr>
          <w:rFonts w:ascii="Times New Roman" w:hAnsi="Times New Roman" w:cs="Times New Roman"/>
          <w:lang w:val="en-US"/>
        </w:rPr>
        <w:t>ru</w:t>
      </w:r>
      <w:r w:rsidRPr="00722FB8">
        <w:rPr>
          <w:rFonts w:ascii="Times New Roman" w:hAnsi="Times New Roman" w:cs="Times New Roman"/>
        </w:rPr>
        <w:t>/Советские</w:t>
      </w:r>
      <w:r>
        <w:rPr>
          <w:rFonts w:ascii="Times New Roman" w:hAnsi="Times New Roman" w:cs="Times New Roman"/>
        </w:rPr>
        <w:t xml:space="preserve"> летчики истребители. </w:t>
      </w:r>
      <w:r w:rsidRPr="0095028C">
        <w:rPr>
          <w:rFonts w:ascii="Times New Roman" w:hAnsi="Times New Roman" w:cs="Times New Roman"/>
        </w:rPr>
        <w:t>Гаврилов Виктор Михайлович</w:t>
      </w:r>
      <w:r>
        <w:rPr>
          <w:rFonts w:ascii="Times New Roman" w:hAnsi="Times New Roman" w:cs="Times New Roman"/>
        </w:rPr>
        <w:t>.</w:t>
      </w:r>
    </w:p>
  </w:footnote>
  <w:footnote w:id="2">
    <w:p w:rsidR="00C968CE" w:rsidRDefault="00C968CE">
      <w:pPr>
        <w:pStyle w:val="FootnoteText"/>
      </w:pPr>
      <w:r w:rsidRPr="00D307D5">
        <w:rPr>
          <w:rStyle w:val="FootnoteReference"/>
          <w:rFonts w:ascii="Times New Roman" w:hAnsi="Times New Roman" w:cs="Times New Roman"/>
        </w:rPr>
        <w:footnoteRef/>
      </w:r>
      <w:r w:rsidRPr="00D307D5">
        <w:rPr>
          <w:rFonts w:ascii="Times New Roman" w:hAnsi="Times New Roman" w:cs="Times New Roman"/>
        </w:rPr>
        <w:t xml:space="preserve"> </w:t>
      </w:r>
      <w:r w:rsidRPr="008C3CEC">
        <w:rPr>
          <w:rFonts w:ascii="Times New Roman" w:hAnsi="Times New Roman" w:cs="Times New Roman"/>
        </w:rPr>
        <w:t>http://allaces.ru/</w:t>
      </w:r>
      <w:r>
        <w:rPr>
          <w:rFonts w:ascii="Times New Roman" w:hAnsi="Times New Roman" w:cs="Times New Roman"/>
        </w:rPr>
        <w:t>05</w:t>
      </w:r>
      <w:r w:rsidRPr="008C3CEC">
        <w:rPr>
          <w:rFonts w:ascii="Times New Roman" w:hAnsi="Times New Roman" w:cs="Times New Roman"/>
        </w:rPr>
        <w:t>.09.1941</w:t>
      </w:r>
      <w:r>
        <w:rPr>
          <w:rFonts w:ascii="Times New Roman" w:hAnsi="Times New Roman" w:cs="Times New Roman"/>
        </w:rPr>
        <w:t xml:space="preserve"> г. Воздушные бои.</w:t>
      </w:r>
    </w:p>
  </w:footnote>
  <w:footnote w:id="3">
    <w:p w:rsidR="00C968CE" w:rsidRDefault="00C968CE" w:rsidP="009F19AB">
      <w:pPr>
        <w:pStyle w:val="FootnoteText"/>
        <w:jc w:val="both"/>
      </w:pPr>
      <w:r w:rsidRPr="009F19AB">
        <w:rPr>
          <w:rStyle w:val="FootnoteReference"/>
          <w:rFonts w:ascii="Times New Roman" w:hAnsi="Times New Roman" w:cs="Times New Roman"/>
        </w:rPr>
        <w:footnoteRef/>
      </w:r>
      <w:r w:rsidRPr="009F19AB">
        <w:rPr>
          <w:rFonts w:ascii="Times New Roman" w:hAnsi="Times New Roman" w:cs="Times New Roman"/>
        </w:rPr>
        <w:t xml:space="preserve"> Павел Игнатьевич Чиняков (21.01.1909-21.09.1983), майор (02.11.1946). Службу проходил в частях морской авиации БалтФлота, с 08.07.1943 по 02.03.1944 – службу проходил в частях морской авиации Тихоокеанского флота затем продолжил службу на Балтике.</w:t>
      </w:r>
    </w:p>
  </w:footnote>
  <w:footnote w:id="4">
    <w:p w:rsidR="00C968CE" w:rsidRDefault="00C968CE">
      <w:pPr>
        <w:pStyle w:val="FootnoteText"/>
      </w:pPr>
      <w:r w:rsidRPr="008C3CEC">
        <w:rPr>
          <w:rStyle w:val="FootnoteReference"/>
          <w:rFonts w:ascii="Times New Roman" w:hAnsi="Times New Roman" w:cs="Times New Roman"/>
        </w:rPr>
        <w:footnoteRef/>
      </w:r>
      <w:r w:rsidRPr="008C3CEC">
        <w:rPr>
          <w:rFonts w:ascii="Times New Roman" w:hAnsi="Times New Roman" w:cs="Times New Roman"/>
        </w:rPr>
        <w:t xml:space="preserve"> http://allaces.ru/21.09.1941</w:t>
      </w:r>
      <w:r>
        <w:rPr>
          <w:rFonts w:ascii="Times New Roman" w:hAnsi="Times New Roman" w:cs="Times New Roman"/>
        </w:rPr>
        <w:t xml:space="preserve"> г. Воздушные бои.</w:t>
      </w:r>
    </w:p>
  </w:footnote>
  <w:footnote w:id="5">
    <w:p w:rsidR="00C968CE" w:rsidRDefault="00C968CE" w:rsidP="009F19AB">
      <w:pPr>
        <w:pStyle w:val="FootnoteText"/>
        <w:jc w:val="both"/>
      </w:pPr>
      <w:r w:rsidRPr="009F19AB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9F19AB">
        <w:rPr>
          <w:rFonts w:ascii="Times New Roman" w:hAnsi="Times New Roman" w:cs="Times New Roman"/>
        </w:rPr>
        <w:t xml:space="preserve">Из письма </w:t>
      </w:r>
      <w:r w:rsidRPr="009F19AB">
        <w:rPr>
          <w:rFonts w:ascii="Times New Roman" w:hAnsi="Times New Roman" w:cs="Times New Roman"/>
          <w:color w:val="000000"/>
          <w:shd w:val="clear" w:color="auto" w:fill="FFFFFF"/>
        </w:rPr>
        <w:t xml:space="preserve">жительницы Урицка Петровой Веры Михайловны, проживавшей в начале войны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</w:t>
      </w:r>
      <w:r w:rsidRPr="009F19AB">
        <w:rPr>
          <w:rFonts w:ascii="Times New Roman" w:hAnsi="Times New Roman" w:cs="Times New Roman"/>
          <w:color w:val="000000"/>
          <w:shd w:val="clear" w:color="auto" w:fill="FFFFFF"/>
        </w:rPr>
        <w:t>на Герлемановской улице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19AF">
        <w:rPr>
          <w:rFonts w:ascii="Times New Roman" w:hAnsi="Times New Roman" w:cs="Times New Roman"/>
          <w:color w:val="000000"/>
          <w:shd w:val="clear" w:color="auto" w:fill="FFFFFF"/>
        </w:rPr>
        <w:t>в адрес сестры погибшего летчика Виктора Гаврилова. До прихода немцев Вера Михайловна успела посмотреть документы летчика, фамилию, имя и отчество, год и место рождения.</w:t>
      </w:r>
    </w:p>
  </w:footnote>
  <w:footnote w:id="6">
    <w:p w:rsidR="00C968CE" w:rsidRPr="001719AF" w:rsidRDefault="00C968CE" w:rsidP="005E50ED">
      <w:pPr>
        <w:pStyle w:val="FootnoteText"/>
        <w:jc w:val="both"/>
        <w:rPr>
          <w:rFonts w:ascii="Times New Roman" w:hAnsi="Times New Roman" w:cs="Times New Roman"/>
        </w:rPr>
      </w:pPr>
      <w:r w:rsidRPr="005E50ED">
        <w:rPr>
          <w:rStyle w:val="FootnoteReference"/>
          <w:rFonts w:ascii="Times New Roman" w:hAnsi="Times New Roman" w:cs="Times New Roman"/>
        </w:rPr>
        <w:footnoteRef/>
      </w:r>
      <w:r w:rsidRPr="005E50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 воспоминаниям Веры Петровой Виктор Гаврилов был перезахоронен на Преображенском кладбище                      в братской могиле, что </w:t>
      </w:r>
      <w:r w:rsidRPr="00922007">
        <w:rPr>
          <w:rFonts w:ascii="Times New Roman" w:hAnsi="Times New Roman" w:cs="Times New Roman"/>
          <w:shd w:val="clear" w:color="auto" w:fill="FFFFFF"/>
        </w:rPr>
        <w:t xml:space="preserve">рядом с к/т </w:t>
      </w:r>
      <w:r>
        <w:rPr>
          <w:rFonts w:ascii="Times New Roman" w:hAnsi="Times New Roman" w:cs="Times New Roman"/>
          <w:shd w:val="clear" w:color="auto" w:fill="FFFFFF"/>
        </w:rPr>
        <w:t>«</w:t>
      </w:r>
      <w:r w:rsidRPr="00922007">
        <w:rPr>
          <w:rFonts w:ascii="Times New Roman" w:hAnsi="Times New Roman" w:cs="Times New Roman"/>
          <w:shd w:val="clear" w:color="auto" w:fill="FFFFFF"/>
        </w:rPr>
        <w:t>Рубеж</w:t>
      </w:r>
      <w:r>
        <w:rPr>
          <w:rFonts w:ascii="Times New Roman" w:hAnsi="Times New Roman" w:cs="Times New Roman"/>
          <w:shd w:val="clear" w:color="auto" w:fill="FFFFFF"/>
        </w:rPr>
        <w:t>»</w:t>
      </w:r>
      <w:r w:rsidRPr="00922007">
        <w:rPr>
          <w:rFonts w:ascii="Times New Roman" w:hAnsi="Times New Roman" w:cs="Times New Roman"/>
          <w:shd w:val="clear" w:color="auto" w:fill="FFFFFF"/>
        </w:rPr>
        <w:t xml:space="preserve"> (совр. Егоровский сквер, </w:t>
      </w:r>
      <w:r>
        <w:rPr>
          <w:rFonts w:ascii="Times New Roman" w:hAnsi="Times New Roman" w:cs="Times New Roman"/>
          <w:shd w:val="clear" w:color="auto" w:fill="FFFFFF"/>
        </w:rPr>
        <w:t>угол пр. Ветеранов и ул. Добровольцев</w:t>
      </w:r>
      <w:r w:rsidRPr="00922007">
        <w:rPr>
          <w:rFonts w:ascii="Times New Roman" w:hAnsi="Times New Roman" w:cs="Times New Roman"/>
          <w:shd w:val="clear" w:color="auto" w:fill="FFFFFF"/>
        </w:rPr>
        <w:t xml:space="preserve">). Перезахоронения проводились в 1946-47 гг. </w:t>
      </w:r>
      <w:r>
        <w:rPr>
          <w:rFonts w:ascii="Times New Roman" w:hAnsi="Times New Roman" w:cs="Times New Roman"/>
          <w:shd w:val="clear" w:color="auto" w:fill="FFFFFF"/>
        </w:rPr>
        <w:t xml:space="preserve">Согласно учетной карточке воинского захоронения в 1966 установлено 5 гранитных стел с именами павших воинов. Количество захороненных 755 воинов. Однако, имени Гаврилова Виктора Михайловича в списках захороненных не значится.  </w:t>
      </w:r>
      <w:r w:rsidRPr="00922007">
        <w:rPr>
          <w:rFonts w:ascii="Times New Roman" w:hAnsi="Times New Roman" w:cs="Times New Roman"/>
        </w:rPr>
        <w:t xml:space="preserve"> </w:t>
      </w:r>
    </w:p>
    <w:p w:rsidR="00C968CE" w:rsidRDefault="00C968CE" w:rsidP="005E50ED">
      <w:pPr>
        <w:pStyle w:val="FootnoteText"/>
        <w:jc w:val="both"/>
      </w:pPr>
    </w:p>
  </w:footnote>
  <w:footnote w:id="7">
    <w:p w:rsidR="00C968CE" w:rsidRDefault="00C968CE" w:rsidP="001B53BA">
      <w:pPr>
        <w:pStyle w:val="FootnoteText"/>
        <w:jc w:val="both"/>
      </w:pPr>
      <w:r w:rsidRPr="007C7F03">
        <w:rPr>
          <w:rStyle w:val="FootnoteReference"/>
          <w:rFonts w:ascii="Times New Roman" w:hAnsi="Times New Roman" w:cs="Times New Roman"/>
        </w:rPr>
        <w:footnoteRef/>
      </w:r>
      <w:r w:rsidRPr="007C7F03">
        <w:rPr>
          <w:rFonts w:ascii="Times New Roman" w:hAnsi="Times New Roman" w:cs="Times New Roman"/>
        </w:rPr>
        <w:t xml:space="preserve"> http://allaces.ru/Гаврилов</w:t>
      </w:r>
      <w:r>
        <w:rPr>
          <w:rFonts w:ascii="Times New Roman" w:hAnsi="Times New Roman" w:cs="Times New Roman"/>
        </w:rPr>
        <w:t xml:space="preserve"> Виктор Михайлович. Шефство над мемориалом осуществляет </w:t>
      </w:r>
      <w:r w:rsidRPr="001B53BA">
        <w:rPr>
          <w:rFonts w:ascii="Times New Roman" w:hAnsi="Times New Roman" w:cs="Times New Roman"/>
        </w:rPr>
        <w:t xml:space="preserve">33 </w:t>
      </w:r>
      <w:r w:rsidRPr="001B53BA">
        <w:rPr>
          <w:rFonts w:ascii="Times New Roman" w:hAnsi="Times New Roman" w:cs="Times New Roman"/>
          <w:shd w:val="clear" w:color="auto" w:fill="F5F7F9"/>
        </w:rPr>
        <w:t>ордена Жукова бригад</w:t>
      </w:r>
      <w:r>
        <w:rPr>
          <w:rFonts w:ascii="Times New Roman" w:hAnsi="Times New Roman" w:cs="Times New Roman"/>
          <w:shd w:val="clear" w:color="auto" w:fill="F5F7F9"/>
        </w:rPr>
        <w:t>а</w:t>
      </w:r>
      <w:r w:rsidRPr="001B53BA">
        <w:rPr>
          <w:rFonts w:ascii="Times New Roman" w:hAnsi="Times New Roman" w:cs="Times New Roman"/>
          <w:shd w:val="clear" w:color="auto" w:fill="F5F7F9"/>
        </w:rPr>
        <w:t xml:space="preserve"> оперативного назначения Северо-Западного округа войск национальной гвардии</w:t>
      </w:r>
      <w:r>
        <w:rPr>
          <w:rFonts w:ascii="Times New Roman" w:hAnsi="Times New Roman" w:cs="Times New Roman"/>
          <w:shd w:val="clear" w:color="auto" w:fill="F5F7F9"/>
        </w:rPr>
        <w:t xml:space="preserve"> России.</w:t>
      </w:r>
    </w:p>
  </w:footnote>
  <w:footnote w:id="8">
    <w:p w:rsidR="00C968CE" w:rsidRDefault="00C968CE" w:rsidP="00157860">
      <w:pPr>
        <w:pStyle w:val="FootnoteText"/>
        <w:jc w:val="both"/>
      </w:pPr>
      <w:r w:rsidRPr="009301A3">
        <w:rPr>
          <w:rStyle w:val="FootnoteReference"/>
          <w:rFonts w:ascii="Times New Roman" w:hAnsi="Times New Roman" w:cs="Times New Roman"/>
        </w:rPr>
        <w:footnoteRef/>
      </w:r>
      <w:r w:rsidRPr="009301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состоянию на 10 августа 2023 г. на месте 8</w:t>
      </w:r>
      <w:r w:rsidRPr="001578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берез, одна погибла. Вместо березы местные жители высадили дуб.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474"/>
    <w:rsid w:val="00006DFA"/>
    <w:rsid w:val="00050B4B"/>
    <w:rsid w:val="000520A2"/>
    <w:rsid w:val="00057DC6"/>
    <w:rsid w:val="000947E6"/>
    <w:rsid w:val="000F08D0"/>
    <w:rsid w:val="000F2C6C"/>
    <w:rsid w:val="000F532B"/>
    <w:rsid w:val="00157860"/>
    <w:rsid w:val="001719AF"/>
    <w:rsid w:val="001827D6"/>
    <w:rsid w:val="00192D65"/>
    <w:rsid w:val="00195185"/>
    <w:rsid w:val="001B05B6"/>
    <w:rsid w:val="001B53BA"/>
    <w:rsid w:val="001B6206"/>
    <w:rsid w:val="001C7C80"/>
    <w:rsid w:val="001D1429"/>
    <w:rsid w:val="0021318B"/>
    <w:rsid w:val="00233E6A"/>
    <w:rsid w:val="0024023B"/>
    <w:rsid w:val="002440F6"/>
    <w:rsid w:val="002535AD"/>
    <w:rsid w:val="00274C01"/>
    <w:rsid w:val="002E34C3"/>
    <w:rsid w:val="0030482A"/>
    <w:rsid w:val="0032207C"/>
    <w:rsid w:val="00351996"/>
    <w:rsid w:val="00363474"/>
    <w:rsid w:val="00371CD6"/>
    <w:rsid w:val="00374C61"/>
    <w:rsid w:val="00411E50"/>
    <w:rsid w:val="00431D4A"/>
    <w:rsid w:val="004378B2"/>
    <w:rsid w:val="00445FA2"/>
    <w:rsid w:val="004650A3"/>
    <w:rsid w:val="004657A2"/>
    <w:rsid w:val="0048145B"/>
    <w:rsid w:val="00491EDD"/>
    <w:rsid w:val="00493254"/>
    <w:rsid w:val="004C2AA8"/>
    <w:rsid w:val="004F2E6A"/>
    <w:rsid w:val="005017BE"/>
    <w:rsid w:val="0050546F"/>
    <w:rsid w:val="00510372"/>
    <w:rsid w:val="00530A7F"/>
    <w:rsid w:val="005910A9"/>
    <w:rsid w:val="00591BA3"/>
    <w:rsid w:val="00595386"/>
    <w:rsid w:val="00597E09"/>
    <w:rsid w:val="00597E0C"/>
    <w:rsid w:val="005B5FFE"/>
    <w:rsid w:val="005E50ED"/>
    <w:rsid w:val="005E7589"/>
    <w:rsid w:val="0060357D"/>
    <w:rsid w:val="006049F8"/>
    <w:rsid w:val="00606D3C"/>
    <w:rsid w:val="00633F2A"/>
    <w:rsid w:val="00657987"/>
    <w:rsid w:val="006614C3"/>
    <w:rsid w:val="006C1D57"/>
    <w:rsid w:val="006D7E35"/>
    <w:rsid w:val="006E58C8"/>
    <w:rsid w:val="006F01BB"/>
    <w:rsid w:val="00722FB8"/>
    <w:rsid w:val="00750B7A"/>
    <w:rsid w:val="00760D17"/>
    <w:rsid w:val="00783F06"/>
    <w:rsid w:val="007956CC"/>
    <w:rsid w:val="007B512A"/>
    <w:rsid w:val="007B52AF"/>
    <w:rsid w:val="007C7F03"/>
    <w:rsid w:val="007D7A7D"/>
    <w:rsid w:val="008115F0"/>
    <w:rsid w:val="008132AE"/>
    <w:rsid w:val="0081742D"/>
    <w:rsid w:val="00827E3B"/>
    <w:rsid w:val="008509D1"/>
    <w:rsid w:val="00877476"/>
    <w:rsid w:val="00882C87"/>
    <w:rsid w:val="008C3CEC"/>
    <w:rsid w:val="008E6760"/>
    <w:rsid w:val="00912F7F"/>
    <w:rsid w:val="00922007"/>
    <w:rsid w:val="009301A3"/>
    <w:rsid w:val="00944004"/>
    <w:rsid w:val="0095028C"/>
    <w:rsid w:val="0097164E"/>
    <w:rsid w:val="00975E53"/>
    <w:rsid w:val="009F19AB"/>
    <w:rsid w:val="00A17ACE"/>
    <w:rsid w:val="00A223DC"/>
    <w:rsid w:val="00A270B6"/>
    <w:rsid w:val="00A305FB"/>
    <w:rsid w:val="00A41E9E"/>
    <w:rsid w:val="00A56F31"/>
    <w:rsid w:val="00A63128"/>
    <w:rsid w:val="00A674A9"/>
    <w:rsid w:val="00A7397A"/>
    <w:rsid w:val="00A75E16"/>
    <w:rsid w:val="00A851C5"/>
    <w:rsid w:val="00A8685A"/>
    <w:rsid w:val="00A90981"/>
    <w:rsid w:val="00AB5E6D"/>
    <w:rsid w:val="00AC498B"/>
    <w:rsid w:val="00AF680A"/>
    <w:rsid w:val="00B20E7C"/>
    <w:rsid w:val="00B3300A"/>
    <w:rsid w:val="00B43204"/>
    <w:rsid w:val="00B4405F"/>
    <w:rsid w:val="00B47494"/>
    <w:rsid w:val="00B51F9F"/>
    <w:rsid w:val="00B65E04"/>
    <w:rsid w:val="00B86C7C"/>
    <w:rsid w:val="00B878DF"/>
    <w:rsid w:val="00BD0E8F"/>
    <w:rsid w:val="00BE084D"/>
    <w:rsid w:val="00C61CBD"/>
    <w:rsid w:val="00C968CE"/>
    <w:rsid w:val="00CE013F"/>
    <w:rsid w:val="00D0621D"/>
    <w:rsid w:val="00D1026B"/>
    <w:rsid w:val="00D10EDA"/>
    <w:rsid w:val="00D307D5"/>
    <w:rsid w:val="00D30AC8"/>
    <w:rsid w:val="00D41D75"/>
    <w:rsid w:val="00D4203E"/>
    <w:rsid w:val="00D50C38"/>
    <w:rsid w:val="00D6565E"/>
    <w:rsid w:val="00D67796"/>
    <w:rsid w:val="00D7256F"/>
    <w:rsid w:val="00D84A6A"/>
    <w:rsid w:val="00D84EAB"/>
    <w:rsid w:val="00D97DC0"/>
    <w:rsid w:val="00DA4AB7"/>
    <w:rsid w:val="00DD3AB1"/>
    <w:rsid w:val="00E23134"/>
    <w:rsid w:val="00E474FF"/>
    <w:rsid w:val="00E63D2B"/>
    <w:rsid w:val="00E6643C"/>
    <w:rsid w:val="00E779DB"/>
    <w:rsid w:val="00E81FE4"/>
    <w:rsid w:val="00ED32FD"/>
    <w:rsid w:val="00EE2DA6"/>
    <w:rsid w:val="00F248F4"/>
    <w:rsid w:val="00F71C96"/>
    <w:rsid w:val="00FA397C"/>
    <w:rsid w:val="00FD177F"/>
    <w:rsid w:val="00FD6706"/>
    <w:rsid w:val="00FF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BD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0E7C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A41E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0E7C"/>
    <w:rPr>
      <w:rFonts w:ascii="Calibri Light" w:hAnsi="Calibri Light" w:cs="Calibri Light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41E9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rsid w:val="0035199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351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anictitlecontentspan">
    <w:name w:val="organictitlecontentspan"/>
    <w:basedOn w:val="DefaultParagraphFont"/>
    <w:uiPriority w:val="99"/>
    <w:rsid w:val="007B52AF"/>
  </w:style>
  <w:style w:type="paragraph" w:styleId="FootnoteText">
    <w:name w:val="footnote text"/>
    <w:basedOn w:val="Normal"/>
    <w:link w:val="FootnoteTextChar"/>
    <w:uiPriority w:val="99"/>
    <w:semiHidden/>
    <w:rsid w:val="00D84A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84A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84A6A"/>
    <w:rPr>
      <w:vertAlign w:val="superscript"/>
    </w:rPr>
  </w:style>
  <w:style w:type="table" w:styleId="TableGrid">
    <w:name w:val="Table Grid"/>
    <w:basedOn w:val="TableNormal"/>
    <w:uiPriority w:val="99"/>
    <w:rsid w:val="00A56F3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4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8-153" TargetMode="External"/><Relationship Id="rId18" Type="http://schemas.openxmlformats.org/officeDocument/2006/relationships/hyperlink" Target="https://ru.wikipedia.org/wiki/%D0%A3%D0%A2-1_(%D1%81%D0%B0%D0%BC%D0%BE%D0%BB%D1%91%D1%82)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D%D0%B0%D1%80%D0%B2%D0%B0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/index.php?title=%D0%9B%D0%B0%D0%B3%D1%81%D0%B1%D0%B5%D1%80%D0%B3&amp;action=edit&amp;redlink=1" TargetMode="External"/><Relationship Id="rId17" Type="http://schemas.openxmlformats.org/officeDocument/2006/relationships/hyperlink" Target="https://ru.wikipedia.org/wiki/%D0%98-15_%D0%B1%D0%B8%D1%8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F%D0%BA-1" TargetMode="External"/><Relationship Id="rId20" Type="http://schemas.openxmlformats.org/officeDocument/2006/relationships/hyperlink" Target="https://ru.wikipedia.org/wiki/%D0%A3-2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2%D0%B0%D0%BB%D0%BB%D0%B8%D0%BD" TargetMode="External"/><Relationship Id="rId24" Type="http://schemas.openxmlformats.org/officeDocument/2006/relationships/hyperlink" Target="https://ru.wikipedia.org/wiki/%D0%A1%D0%B0%D0%BD%D0%BA%D1%82-%D0%9F%D0%B5%D1%82%D0%B5%D1%80%D0%B1%D1%83%D1%80%D0%B3" TargetMode="External"/><Relationship Id="rId32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9C%D0%B8%D0%93-3" TargetMode="External"/><Relationship Id="rId23" Type="http://schemas.openxmlformats.org/officeDocument/2006/relationships/hyperlink" Target="https://ru.wikipedia.org/wiki/%D0%92%D0%BE%D0%BB%D0%BE%D1%81%D0%BE%D0%B2%D0%BE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3%D0%A2-2" TargetMode="External"/><Relationship Id="rId31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E%D0%BB%D0%B5%D0%BC%D0%B8%D1%81%D1%82%D0%B5_(%D0%BC%D0%B8%D0%BA%D1%80%D0%BE%D1%80%D0%B0%D0%B9%D0%BE%D0%BD)" TargetMode="External"/><Relationship Id="rId22" Type="http://schemas.openxmlformats.org/officeDocument/2006/relationships/hyperlink" Target="https://ru.wikipedia.org/wiki/%D0%9A%D0%B8%D0%BD%D0%B3%D0%B8%D1%81%D0%B5%D0%BF%D0%B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750</TotalTime>
  <Pages>10</Pages>
  <Words>1345</Words>
  <Characters>7670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 </cp:lastModifiedBy>
  <cp:revision>141</cp:revision>
  <dcterms:created xsi:type="dcterms:W3CDTF">2023-08-09T09:56:00Z</dcterms:created>
  <dcterms:modified xsi:type="dcterms:W3CDTF">2023-08-10T19:11:00Z</dcterms:modified>
</cp:coreProperties>
</file>